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792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Layout table to enter two menus per page with Event Intro and Event Date"/>
      </w:tblPr>
      <w:tblGrid>
        <w:gridCol w:w="4458"/>
        <w:gridCol w:w="1982"/>
        <w:gridCol w:w="530"/>
        <w:gridCol w:w="574"/>
        <w:gridCol w:w="6257"/>
      </w:tblGrid>
      <w:tr w:rsidR="00C624B8" w14:paraId="544E5544" w14:textId="77777777" w:rsidTr="00C624B8">
        <w:trPr>
          <w:cantSplit/>
          <w:trHeight w:hRule="exact" w:val="432"/>
          <w:jc w:val="center"/>
        </w:trPr>
        <w:tc>
          <w:tcPr>
            <w:tcW w:w="1615" w:type="pct"/>
            <w:tcBorders>
              <w:right w:val="single" w:sz="18" w:space="0" w:color="D68E30" w:themeColor="accent4" w:themeShade="BF"/>
            </w:tcBorders>
            <w:shd w:val="clear" w:color="auto" w:fill="auto"/>
          </w:tcPr>
          <w:bookmarkStart w:id="0" w:name="_GoBack" w:colFirst="0" w:colLast="0"/>
          <w:p w14:paraId="76B8DC24" w14:textId="77777777" w:rsidR="00C624B8" w:rsidRDefault="00C624B8" w:rsidP="00815CC3">
            <w:pPr>
              <w:pStyle w:val="Subtitle"/>
              <w:ind w:left="0"/>
              <w:jc w:val="right"/>
            </w:pPr>
            <w:r>
              <w:rPr>
                <w:noProof/>
                <w:lang w:eastAsia="en-US"/>
                <w14:ligatures w14:val="none"/>
              </w:rPr>
              <mc:AlternateContent>
                <mc:Choice Requires="wps">
                  <w:drawing>
                    <wp:inline distT="0" distB="0" distL="0" distR="0" wp14:anchorId="66675A1B" wp14:editId="25F8A37D">
                      <wp:extent cx="1133475" cy="261257"/>
                      <wp:effectExtent l="0" t="0" r="0" b="5715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3475" cy="2612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alias w:val="Event Intro:"/>
                                    <w:tag w:val="Event Intro:"/>
                                    <w:id w:val="-1449695004"/>
                                    <w:placeholder>
                                      <w:docPart w:val="84000479AEDA48098F83B47BCAE09F00"/>
                                    </w:placeholder>
                                    <w:temporary/>
                                    <w:showingPlcHdr/>
                                    <w15:appearance w15:val="hidden"/>
                                  </w:sdtPr>
                                  <w:sdtEndPr/>
                                  <w:sdtContent>
                                    <w:p w14:paraId="3C82151E" w14:textId="77777777" w:rsidR="00C624B8" w:rsidRPr="00EE2053" w:rsidRDefault="00C624B8" w:rsidP="00C624B8">
                                      <w:pPr>
                                        <w:pStyle w:val="Heading1"/>
                                        <w:jc w:val="right"/>
                                      </w:pPr>
                                      <w:r w:rsidRPr="00EE2053">
                                        <w:t>EVENT INTRO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6675A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width:89.2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" filled="f" stroked="f">
                      <v:textbox>
                        <w:txbxContent>
                          <w:sdt>
                            <w:sdtPr>
                              <w:alias w:val="Event Intro:"/>
                              <w:tag w:val="Event Intro:"/>
                              <w:id w:val="-1449695004"/>
                              <w:placeholder>
                                <w:docPart w:val="84000479AEDA48098F83B47BCAE09F00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3C82151E" w14:textId="77777777" w:rsidR="00C624B8" w:rsidRPr="00EE2053" w:rsidRDefault="00C624B8" w:rsidP="00C624B8">
                                <w:pPr>
                                  <w:pStyle w:val="Heading1"/>
                                  <w:jc w:val="right"/>
                                </w:pPr>
                                <w:r w:rsidRPr="00EE2053">
                                  <w:t>EVENT INTRO</w:t>
                                </w:r>
                              </w:p>
                            </w:sdtContent>
                          </w:sdt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18" w:type="pct"/>
            <w:tcBorders>
              <w:left w:val="single" w:sz="18" w:space="0" w:color="D68E30" w:themeColor="accent4" w:themeShade="BF"/>
            </w:tcBorders>
            <w:shd w:val="clear" w:color="auto" w:fill="auto"/>
            <w:vAlign w:val="center"/>
          </w:tcPr>
          <w:p w14:paraId="2CE242AC" w14:textId="77777777" w:rsidR="00C624B8" w:rsidRDefault="00C624B8" w:rsidP="00815CC3">
            <w:pPr>
              <w:pStyle w:val="Subtitle"/>
              <w:ind w:left="0"/>
              <w:jc w:val="right"/>
            </w:pPr>
            <w:r>
              <w:rPr>
                <w:noProof/>
                <w:lang w:eastAsia="en-US"/>
                <w14:ligatures w14:val="none"/>
              </w:rPr>
              <mc:AlternateContent>
                <mc:Choice Requires="wps">
                  <w:drawing>
                    <wp:inline distT="0" distB="0" distL="0" distR="0" wp14:anchorId="4EA4B88B" wp14:editId="204886F0">
                      <wp:extent cx="973777" cy="261257"/>
                      <wp:effectExtent l="0" t="0" r="0" b="571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3777" cy="2612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alias w:val="Enter date:"/>
                                    <w:tag w:val="Enter date:"/>
                                    <w:id w:val="1125122880"/>
                                    <w:temporary/>
                                    <w:showingPlcHdr/>
                                    <w15:appearance w15:val="hidden"/>
                                  </w:sdtPr>
                                  <w:sdtEndPr/>
                                  <w:sdtContent>
                                    <w:p w14:paraId="6570F923" w14:textId="77777777" w:rsidR="00C624B8" w:rsidRPr="00EE2053" w:rsidRDefault="00C624B8" w:rsidP="00C624B8">
                                      <w:pPr>
                                        <w:pStyle w:val="Heading1"/>
                                        <w:jc w:val="right"/>
                                      </w:pPr>
                                      <w:r w:rsidRPr="00EE2053">
                                        <w:t xml:space="preserve">EVENT </w:t>
                                      </w:r>
                                      <w:r>
                                        <w:t>DATE</w:t>
                                      </w:r>
                                    </w:p>
                                    <w:p w14:paraId="3A129A5E" w14:textId="77777777" w:rsidR="00C624B8" w:rsidRPr="00EE2053" w:rsidRDefault="00F17DB9" w:rsidP="00C624B8">
                                      <w:pPr>
                                        <w:pStyle w:val="Heading1"/>
                                        <w:jc w:val="right"/>
                                      </w:pP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EA4B88B" id="Text Box 14" o:spid="_x0000_s1027" type="#_x0000_t202" style="width:76.7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" filled="f" stroked="f">
                      <v:textbox>
                        <w:txbxContent>
                          <w:sdt>
                            <w:sdtPr>
                              <w:alias w:val="Enter date:"/>
                              <w:tag w:val="Enter date:"/>
                              <w:id w:val="1125122880"/>
                              <w:placeholder>
                                <w:docPart w:val="0538E192BE504FECB37B1AD3E56D2F32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6570F923" w14:textId="77777777" w:rsidR="00C624B8" w:rsidRPr="00EE2053" w:rsidRDefault="00C624B8" w:rsidP="00C624B8">
                                <w:pPr>
                                  <w:pStyle w:val="Heading1"/>
                                  <w:jc w:val="right"/>
                                </w:pPr>
                                <w:r w:rsidRPr="00EE2053">
                                  <w:t xml:space="preserve">EVENT </w:t>
                                </w:r>
                                <w:r>
                                  <w:t>DATE</w:t>
                                </w:r>
                              </w:p>
                              <w:p w14:paraId="3A129A5E" w14:textId="77777777" w:rsidR="00C624B8" w:rsidRPr="00EE2053" w:rsidRDefault="00C624B8" w:rsidP="00C624B8">
                                <w:pPr>
                                  <w:pStyle w:val="Heading1"/>
                                  <w:jc w:val="right"/>
                                </w:pPr>
                              </w:p>
                            </w:sdtContent>
                          </w:sdt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192" w:type="pct"/>
            <w:tcBorders>
              <w:right w:val="single" w:sz="18" w:space="0" w:color="D68E30" w:themeColor="accent4" w:themeShade="BF"/>
            </w:tcBorders>
          </w:tcPr>
          <w:p w14:paraId="7F24820B" w14:textId="77777777" w:rsidR="00C624B8" w:rsidRDefault="00C624B8" w:rsidP="00815CC3">
            <w:pPr>
              <w:pStyle w:val="Subtitle"/>
            </w:pPr>
          </w:p>
        </w:tc>
        <w:tc>
          <w:tcPr>
            <w:tcW w:w="208" w:type="pct"/>
            <w:tcBorders>
              <w:left w:val="single" w:sz="18" w:space="0" w:color="D68E30" w:themeColor="accent4" w:themeShade="BF"/>
            </w:tcBorders>
          </w:tcPr>
          <w:p w14:paraId="369DDDBA" w14:textId="77777777" w:rsidR="00C624B8" w:rsidRDefault="00C624B8" w:rsidP="00C00530">
            <w:pPr>
              <w:pStyle w:val="BalloonText"/>
            </w:pPr>
          </w:p>
        </w:tc>
        <w:tc>
          <w:tcPr>
            <w:tcW w:w="2267" w:type="pct"/>
            <w:shd w:val="clear" w:color="auto" w:fill="auto"/>
            <w:vAlign w:val="center"/>
          </w:tcPr>
          <w:p w14:paraId="614FFA9D" w14:textId="77777777" w:rsidR="00C624B8" w:rsidRDefault="00C624B8" w:rsidP="00815CC3">
            <w:pPr>
              <w:pStyle w:val="MenuItem"/>
              <w:ind w:left="0"/>
            </w:pPr>
          </w:p>
        </w:tc>
      </w:tr>
      <w:tr w:rsidR="00C624B8" w14:paraId="6B9617B9" w14:textId="77777777" w:rsidTr="00C624B8">
        <w:trPr>
          <w:cantSplit/>
          <w:trHeight w:hRule="exact" w:val="1080"/>
          <w:jc w:val="center"/>
        </w:trPr>
        <w:sdt>
          <w:sdtPr>
            <w:rPr>
              <w:rFonts w:asciiTheme="minorHAnsi" w:eastAsiaTheme="minorHAnsi" w:hAnsiTheme="minorHAnsi" w:cstheme="minorBidi"/>
              <w:b w:val="0"/>
              <w:color w:val="404040" w:themeColor="text1" w:themeTint="BF"/>
              <w:kern w:val="2"/>
              <w:sz w:val="22"/>
              <w14:stylisticSets/>
            </w:rPr>
            <w:alias w:val="Enter event title:"/>
            <w:tag w:val="Enter event title:"/>
            <w:id w:val="-1650358765"/>
            <w:placeholder>
              <w:docPart w:val="678574DD180946BB93837DCEF27AA1F7"/>
            </w:placeholder>
            <w:temporary/>
            <w:showingPlcHdr/>
            <w15:appearance w15:val="hidden"/>
          </w:sdtPr>
          <w:sdtEndPr>
            <w:rPr>
              <w:rFonts w:asciiTheme="majorHAnsi" w:eastAsiaTheme="majorEastAsia" w:hAnsiTheme="majorHAnsi" w:cstheme="majorBidi"/>
              <w:b/>
              <w:color w:val="E5B77A" w:themeColor="accent4"/>
              <w:kern w:val="28"/>
              <w:sz w:val="62"/>
              <w14:stylisticSets>
                <w14:styleSet w14:id="7"/>
              </w14:stylisticSets>
            </w:rPr>
          </w:sdtEndPr>
          <w:sdtContent>
            <w:tc>
              <w:tcPr>
                <w:tcW w:w="2333" w:type="pct"/>
                <w:gridSpan w:val="2"/>
                <w:tcMar>
                  <w:top w:w="0" w:type="dxa"/>
                </w:tcMar>
              </w:tcPr>
              <w:p w14:paraId="5C29F1AF" w14:textId="77777777" w:rsidR="00C624B8" w:rsidRDefault="00C624B8" w:rsidP="00815CC3">
                <w:pPr>
                  <w:pStyle w:val="Title"/>
                </w:pPr>
                <w:r w:rsidRPr="001532AB">
                  <w:t>EVENT TITLE</w:t>
                </w:r>
              </w:p>
            </w:tc>
          </w:sdtContent>
        </w:sdt>
        <w:tc>
          <w:tcPr>
            <w:tcW w:w="192" w:type="pct"/>
            <w:vMerge w:val="restart"/>
            <w:tcBorders>
              <w:right w:val="single" w:sz="18" w:space="0" w:color="D68E30" w:themeColor="accent4" w:themeShade="BF"/>
            </w:tcBorders>
          </w:tcPr>
          <w:p w14:paraId="5029BA90" w14:textId="77777777" w:rsidR="00C624B8" w:rsidRDefault="00C624B8" w:rsidP="00815CC3">
            <w:pPr>
              <w:pStyle w:val="MenuItem"/>
            </w:pPr>
          </w:p>
        </w:tc>
        <w:tc>
          <w:tcPr>
            <w:tcW w:w="208" w:type="pct"/>
            <w:vMerge w:val="restart"/>
            <w:tcBorders>
              <w:left w:val="single" w:sz="18" w:space="0" w:color="D68E30" w:themeColor="accent4" w:themeShade="BF"/>
            </w:tcBorders>
          </w:tcPr>
          <w:p w14:paraId="6BE7070B" w14:textId="77777777" w:rsidR="00C624B8" w:rsidRDefault="00C624B8" w:rsidP="00815CC3">
            <w:pPr>
              <w:pStyle w:val="MenuItem"/>
            </w:pPr>
          </w:p>
        </w:tc>
        <w:tc>
          <w:tcPr>
            <w:tcW w:w="2267" w:type="pct"/>
            <w:vMerge w:val="restart"/>
          </w:tcPr>
          <w:p w14:paraId="19061DF2" w14:textId="77777777" w:rsidR="00C624B8" w:rsidRDefault="00F17DB9" w:rsidP="00815CC3">
            <w:pPr>
              <w:pStyle w:val="Heading1"/>
              <w:jc w:val="center"/>
            </w:pPr>
            <w:sdt>
              <w:sdtPr>
                <w:alias w:val="Instructions to copy menu:"/>
                <w:tag w:val="Instructions to copy menu:"/>
                <w:id w:val="-1412924814"/>
                <w:placeholder>
                  <w:docPart w:val="9BDFF53C314E4866848F8363138F2262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Easily copy your menu. Here’s how:</w:t>
                </w:r>
              </w:sdtContent>
            </w:sdt>
          </w:p>
          <w:p w14:paraId="1AB78497" w14:textId="77777777" w:rsidR="00C624B8" w:rsidRPr="00054815" w:rsidRDefault="00C624B8" w:rsidP="00815CC3">
            <w:pPr>
              <w:jc w:val="center"/>
            </w:pPr>
          </w:p>
          <w:p w14:paraId="0D6646C3" w14:textId="77777777" w:rsidR="00C624B8" w:rsidRPr="00054815" w:rsidRDefault="00F17DB9" w:rsidP="00C624B8">
            <w:pPr>
              <w:pStyle w:val="Heading2"/>
              <w:numPr>
                <w:ilvl w:val="0"/>
                <w:numId w:val="2"/>
              </w:numPr>
            </w:pPr>
            <w:sdt>
              <w:sdtPr>
                <w:alias w:val="Instruction 1:"/>
                <w:tag w:val="Instruction 1:"/>
                <w:id w:val="950516162"/>
                <w:placeholder>
                  <w:docPart w:val="DCC2C6B83EB541239BDC008E0E94347E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Select the menu content.</w:t>
                </w:r>
              </w:sdtContent>
            </w:sdt>
          </w:p>
          <w:sdt>
            <w:sdtPr>
              <w:alias w:val="Instruction 1 description:"/>
              <w:tag w:val="Instruction 1 description:"/>
              <w:id w:val="-1497100488"/>
              <w:placeholder>
                <w:docPart w:val="6C0FA08A3FF046DFB1E502C349F3B7E3"/>
              </w:placeholder>
              <w:temporary/>
              <w:showingPlcHdr/>
              <w15:appearance w15:val="hidden"/>
            </w:sdtPr>
            <w:sdtEndPr/>
            <w:sdtContent>
              <w:p w14:paraId="27B55945" w14:textId="77777777" w:rsidR="00C624B8" w:rsidRDefault="00C624B8" w:rsidP="00815CC3">
                <w:pPr>
                  <w:jc w:val="center"/>
                </w:pPr>
                <w:r>
                  <w:t>(Just drag to select the content. Don`t select the whole cell.)</w:t>
                </w:r>
              </w:p>
            </w:sdtContent>
          </w:sdt>
          <w:p w14:paraId="732E68E8" w14:textId="77777777" w:rsidR="00C624B8" w:rsidRDefault="00C624B8" w:rsidP="00815CC3">
            <w:pPr>
              <w:jc w:val="center"/>
            </w:pPr>
          </w:p>
          <w:p w14:paraId="567B7900" w14:textId="77777777" w:rsidR="00C624B8" w:rsidRPr="00054815" w:rsidRDefault="00F17DB9" w:rsidP="00C624B8">
            <w:pPr>
              <w:pStyle w:val="Heading2"/>
              <w:numPr>
                <w:ilvl w:val="0"/>
                <w:numId w:val="2"/>
              </w:numPr>
            </w:pPr>
            <w:sdt>
              <w:sdtPr>
                <w:alias w:val="Instruction 2:"/>
                <w:tag w:val="Instruction 2:"/>
                <w:id w:val="-38671345"/>
                <w:placeholder>
                  <w:docPart w:val="07B5556F98954D0E94219BA2E87FBC53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Press Ctrl+C</w:t>
                </w:r>
              </w:sdtContent>
            </w:sdt>
          </w:p>
          <w:p w14:paraId="59DDE46B" w14:textId="77777777" w:rsidR="00C624B8" w:rsidRDefault="00F17DB9" w:rsidP="00815CC3">
            <w:pPr>
              <w:jc w:val="center"/>
            </w:pPr>
            <w:sdt>
              <w:sdtPr>
                <w:alias w:val="Instruction 2 description:"/>
                <w:tag w:val="Instruction 2 description:"/>
                <w:id w:val="288474291"/>
                <w:placeholder>
                  <w:docPart w:val="40B0CB95F8844D97BA47B3C91CC9AF9C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(Copies the menu.)</w:t>
                </w:r>
              </w:sdtContent>
            </w:sdt>
          </w:p>
          <w:p w14:paraId="3090BA88" w14:textId="77777777" w:rsidR="00C624B8" w:rsidRDefault="00C624B8" w:rsidP="00815CC3">
            <w:pPr>
              <w:jc w:val="center"/>
            </w:pPr>
          </w:p>
          <w:p w14:paraId="3B50CF32" w14:textId="77777777" w:rsidR="00C624B8" w:rsidRDefault="00F17DB9" w:rsidP="00C624B8">
            <w:pPr>
              <w:pStyle w:val="Heading2"/>
              <w:numPr>
                <w:ilvl w:val="0"/>
                <w:numId w:val="2"/>
              </w:numPr>
            </w:pPr>
            <w:sdt>
              <w:sdtPr>
                <w:alias w:val="Instruction 3:"/>
                <w:tag w:val="Instruction 3:"/>
                <w:id w:val="-1993095168"/>
                <w:placeholder>
                  <w:docPart w:val="B99D63A162AC47C2A018B6691890F0EB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Select all of this tip text.</w:t>
                </w:r>
              </w:sdtContent>
            </w:sdt>
          </w:p>
          <w:p w14:paraId="26297833" w14:textId="77777777" w:rsidR="00C624B8" w:rsidRPr="00054815" w:rsidRDefault="00C624B8" w:rsidP="00815CC3">
            <w:pPr>
              <w:jc w:val="center"/>
            </w:pPr>
          </w:p>
          <w:p w14:paraId="1FF4F780" w14:textId="77777777" w:rsidR="00C624B8" w:rsidRPr="00054815" w:rsidRDefault="00F17DB9" w:rsidP="00C624B8">
            <w:pPr>
              <w:pStyle w:val="Heading2"/>
              <w:numPr>
                <w:ilvl w:val="0"/>
                <w:numId w:val="2"/>
              </w:numPr>
            </w:pPr>
            <w:sdt>
              <w:sdtPr>
                <w:alias w:val="Instruction 4:"/>
                <w:tag w:val="Instruction 4:"/>
                <w:id w:val="606778155"/>
                <w:placeholder>
                  <w:docPart w:val="B059E612BA0D4D29933A271D35805FCC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 xml:space="preserve"> Press Ctrl+V.</w:t>
                </w:r>
              </w:sdtContent>
            </w:sdt>
          </w:p>
          <w:p w14:paraId="13C79B1B" w14:textId="77777777" w:rsidR="00C624B8" w:rsidRPr="001532AB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alias w:val="Instruction 4 description:"/>
                <w:tag w:val="Instruction 4 description:"/>
                <w:id w:val="725653041"/>
                <w:placeholder>
                  <w:docPart w:val="5B354E60B50D4DEBB594374824BAC6B8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(Replace this text with a copy of your menu.)</w:t>
                </w:r>
              </w:sdtContent>
            </w:sdt>
          </w:p>
        </w:tc>
      </w:tr>
      <w:tr w:rsidR="00C624B8" w14:paraId="790102A2" w14:textId="77777777" w:rsidTr="00C624B8">
        <w:trPr>
          <w:cantSplit/>
          <w:trHeight w:hRule="exact" w:val="274"/>
          <w:jc w:val="center"/>
        </w:trPr>
        <w:tc>
          <w:tcPr>
            <w:tcW w:w="2333" w:type="pct"/>
            <w:gridSpan w:val="2"/>
            <w:vAlign w:val="center"/>
          </w:tcPr>
          <w:p w14:paraId="1F2DD673" w14:textId="78E92AF4" w:rsidR="00C624B8" w:rsidRPr="00C624B8" w:rsidRDefault="00C624B8" w:rsidP="0089499A">
            <w:pPr>
              <w:pStyle w:val="Subtitle"/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inline distT="0" distB="0" distL="0" distR="0" wp14:anchorId="196D61E2" wp14:editId="4080BE98">
                      <wp:extent cx="933450" cy="0"/>
                      <wp:effectExtent l="0" t="19050" r="19050" b="19050"/>
                      <wp:docPr id="12" name="Straight Connector 12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34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3363886F" id="Straight Connector 12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3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" strokecolor="#d68e30 [2407]" strokeweight="2.25pt">
                      <v:stroke joinstyle="miter"/>
                      <w10:anchorlock/>
                    </v:line>
                  </w:pict>
                </mc:Fallback>
              </mc:AlternateContent>
            </w:r>
          </w:p>
        </w:tc>
        <w:tc>
          <w:tcPr>
            <w:tcW w:w="192" w:type="pct"/>
            <w:vMerge/>
            <w:tcBorders>
              <w:right w:val="single" w:sz="18" w:space="0" w:color="D68E30" w:themeColor="accent4" w:themeShade="BF"/>
            </w:tcBorders>
          </w:tcPr>
          <w:p w14:paraId="7350C769" w14:textId="77777777" w:rsidR="00C624B8" w:rsidRDefault="00C624B8" w:rsidP="00815CC3">
            <w:pPr>
              <w:pStyle w:val="MenuItem"/>
            </w:pPr>
          </w:p>
        </w:tc>
        <w:tc>
          <w:tcPr>
            <w:tcW w:w="208" w:type="pct"/>
            <w:vMerge/>
            <w:tcBorders>
              <w:left w:val="single" w:sz="18" w:space="0" w:color="D68E30" w:themeColor="accent4" w:themeShade="BF"/>
            </w:tcBorders>
          </w:tcPr>
          <w:p w14:paraId="7CFF04A5" w14:textId="77777777" w:rsidR="00C624B8" w:rsidRDefault="00C624B8" w:rsidP="00815CC3">
            <w:pPr>
              <w:pStyle w:val="MenuItem"/>
            </w:pPr>
          </w:p>
        </w:tc>
        <w:tc>
          <w:tcPr>
            <w:tcW w:w="2267" w:type="pct"/>
            <w:vMerge/>
          </w:tcPr>
          <w:p w14:paraId="5E6237BC" w14:textId="77777777" w:rsidR="00C624B8" w:rsidRDefault="00C624B8" w:rsidP="00815CC3">
            <w:pPr>
              <w:pStyle w:val="MenuItem"/>
              <w:ind w:left="0"/>
              <w:jc w:val="left"/>
            </w:pPr>
          </w:p>
        </w:tc>
      </w:tr>
      <w:tr w:rsidR="00C624B8" w14:paraId="32D9BE54" w14:textId="77777777" w:rsidTr="00C624B8">
        <w:trPr>
          <w:cantSplit/>
          <w:trHeight w:hRule="exact" w:val="8395"/>
          <w:jc w:val="center"/>
        </w:trPr>
        <w:tc>
          <w:tcPr>
            <w:tcW w:w="2333" w:type="pct"/>
            <w:gridSpan w:val="2"/>
            <w:vAlign w:val="center"/>
          </w:tcPr>
          <w:p w14:paraId="36CEEACD" w14:textId="77777777" w:rsidR="00C624B8" w:rsidRDefault="00C624B8" w:rsidP="00815CC3">
            <w:pPr>
              <w:jc w:val="center"/>
            </w:pPr>
          </w:p>
          <w:p w14:paraId="3B128E51" w14:textId="77777777" w:rsidR="00C624B8" w:rsidRPr="001532AB" w:rsidRDefault="00F17DB9" w:rsidP="00815CC3">
            <w:pPr>
              <w:pStyle w:val="Heading2"/>
            </w:pPr>
            <w:sdt>
              <w:sdtPr>
                <w:alias w:val="Appetizer:"/>
                <w:tag w:val="Appetizer:"/>
                <w:id w:val="740673323"/>
                <w:placeholder>
                  <w:docPart w:val="271953AEE1244F0BBF78E0529D735546"/>
                </w:placeholder>
                <w:temporary/>
                <w:showingPlcHdr/>
                <w15:appearance w15:val="hidden"/>
              </w:sdtPr>
              <w:sdtEndPr/>
              <w:sdtContent>
                <w:r w:rsidR="00C624B8" w:rsidRPr="001532AB">
                  <w:t>APPETIZER</w:t>
                </w:r>
              </w:sdtContent>
            </w:sdt>
          </w:p>
          <w:p w14:paraId="51EA9D14" w14:textId="77777777" w:rsidR="00C624B8" w:rsidRPr="008C041A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menu item description:"/>
                <w:tag w:val="Enter menu item description:"/>
                <w:id w:val="-997342762"/>
                <w:placeholder>
                  <w:docPart w:val="224D6F245D004C5A845432B78AD0E1CA"/>
                </w:placeholder>
                <w:temporary/>
                <w:showingPlcHdr/>
                <w15:appearance w15:val="hidden"/>
              </w:sdtPr>
              <w:sdtEndPr/>
              <w:sdtContent>
                <w:r w:rsidR="00C624B8" w:rsidRPr="008C041A">
                  <w:rPr>
                    <w:sz w:val="24"/>
                    <w:szCs w:val="24"/>
                  </w:rPr>
                  <w:t>List or describe appetizers</w:t>
                </w:r>
              </w:sdtContent>
            </w:sdt>
          </w:p>
          <w:p w14:paraId="3098F86F" w14:textId="77777777" w:rsidR="00C624B8" w:rsidRPr="008C041A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appetizer 1:"/>
                <w:tag w:val="Enter appetizer 1:"/>
                <w:id w:val="-758441350"/>
                <w:placeholder>
                  <w:docPart w:val="4FF1A415E7E9434DB4C250476E07FE4C"/>
                </w:placeholder>
                <w:temporary/>
                <w:showingPlcHdr/>
                <w15:appearance w15:val="hidden"/>
              </w:sdtPr>
              <w:sdtEndPr/>
              <w:sdtContent>
                <w:r w:rsidR="00C624B8" w:rsidRPr="008C041A">
                  <w:rPr>
                    <w:sz w:val="24"/>
                    <w:szCs w:val="24"/>
                  </w:rPr>
                  <w:t>Appetizer item</w:t>
                </w:r>
              </w:sdtContent>
            </w:sdt>
          </w:p>
          <w:p w14:paraId="777F90F0" w14:textId="77777777" w:rsidR="00C624B8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appetizer 2:"/>
                <w:tag w:val="Enter appetizer 2:"/>
                <w:id w:val="534319001"/>
                <w:placeholder>
                  <w:docPart w:val="8CEE2703817E472E96DA93A1CE8E2A23"/>
                </w:placeholder>
                <w:temporary/>
                <w:showingPlcHdr/>
                <w15:appearance w15:val="hidden"/>
              </w:sdtPr>
              <w:sdtEndPr/>
              <w:sdtContent>
                <w:r w:rsidR="00C624B8" w:rsidRPr="008C041A">
                  <w:rPr>
                    <w:sz w:val="24"/>
                    <w:szCs w:val="24"/>
                  </w:rPr>
                  <w:t>Appetizer item</w:t>
                </w:r>
              </w:sdtContent>
            </w:sdt>
          </w:p>
          <w:p w14:paraId="73E8467D" w14:textId="77777777" w:rsidR="00C624B8" w:rsidRDefault="00C624B8" w:rsidP="00815CC3">
            <w:pPr>
              <w:jc w:val="center"/>
              <w:rPr>
                <w:b/>
                <w:sz w:val="24"/>
                <w:szCs w:val="24"/>
              </w:rPr>
            </w:pPr>
          </w:p>
          <w:p w14:paraId="30E51AA1" w14:textId="77777777" w:rsidR="00C624B8" w:rsidRPr="008C041A" w:rsidRDefault="00F17DB9" w:rsidP="00815CC3">
            <w:pPr>
              <w:pStyle w:val="Heading2"/>
            </w:pPr>
            <w:sdt>
              <w:sdtPr>
                <w:alias w:val="First course:"/>
                <w:tag w:val="First course:"/>
                <w:id w:val="269981266"/>
                <w:placeholder>
                  <w:docPart w:val="C1C67BEC1C47435DAFF1C2A6FF940638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FIRST COURSE</w:t>
                </w:r>
              </w:sdtContent>
            </w:sdt>
          </w:p>
          <w:p w14:paraId="603B57A5" w14:textId="77777777" w:rsidR="00C624B8" w:rsidRPr="008C041A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menu item description:"/>
                <w:tag w:val="Enter menu item description:"/>
                <w:id w:val="-659382816"/>
                <w:placeholder>
                  <w:docPart w:val="3BFA66BF0842495AB6157B27A49E124B"/>
                </w:placeholder>
                <w:temporary/>
                <w:showingPlcHdr/>
                <w15:appearance w15:val="hidden"/>
              </w:sdtPr>
              <w:sdtEndPr/>
              <w:sdtContent>
                <w:r w:rsidR="00C624B8" w:rsidRPr="008C041A">
                  <w:rPr>
                    <w:sz w:val="24"/>
                    <w:szCs w:val="24"/>
                  </w:rPr>
                  <w:t xml:space="preserve">List or describe </w:t>
                </w:r>
                <w:r w:rsidR="00C624B8">
                  <w:rPr>
                    <w:sz w:val="24"/>
                    <w:szCs w:val="24"/>
                  </w:rPr>
                  <w:t>first course(s)</w:t>
                </w:r>
              </w:sdtContent>
            </w:sdt>
          </w:p>
          <w:p w14:paraId="5F9E47E1" w14:textId="77777777" w:rsidR="00C624B8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first course item:"/>
                <w:tag w:val="Enter first course item:"/>
                <w:id w:val="-2074725590"/>
                <w:placeholder>
                  <w:docPart w:val="461A0BA7A0344DEAAC4889A5296CC609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rPr>
                    <w:sz w:val="24"/>
                    <w:szCs w:val="24"/>
                  </w:rPr>
                  <w:t>First course</w:t>
                </w:r>
                <w:r w:rsidR="00C624B8" w:rsidRPr="008C041A">
                  <w:rPr>
                    <w:sz w:val="24"/>
                    <w:szCs w:val="24"/>
                  </w:rPr>
                  <w:t xml:space="preserve"> item</w:t>
                </w:r>
              </w:sdtContent>
            </w:sdt>
          </w:p>
          <w:p w14:paraId="56387501" w14:textId="77777777" w:rsidR="00C624B8" w:rsidRDefault="00C624B8" w:rsidP="00815CC3">
            <w:pPr>
              <w:jc w:val="center"/>
              <w:rPr>
                <w:sz w:val="24"/>
                <w:szCs w:val="24"/>
              </w:rPr>
            </w:pPr>
          </w:p>
          <w:p w14:paraId="4EED8147" w14:textId="77777777" w:rsidR="00C624B8" w:rsidRPr="008C041A" w:rsidRDefault="00F17DB9" w:rsidP="00815CC3">
            <w:pPr>
              <w:pStyle w:val="Heading2"/>
            </w:pPr>
            <w:sdt>
              <w:sdtPr>
                <w:alias w:val="Main course:"/>
                <w:tag w:val="Main course:"/>
                <w:id w:val="698052122"/>
                <w:placeholder>
                  <w:docPart w:val="549112DB46CC435C93C0F885AE6CC0B9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MAIN COURSE</w:t>
                </w:r>
              </w:sdtContent>
            </w:sdt>
          </w:p>
          <w:p w14:paraId="08855970" w14:textId="77777777" w:rsidR="00C624B8" w:rsidRPr="008C041A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menu item description:"/>
                <w:tag w:val="Enter menu item description:"/>
                <w:id w:val="1097365672"/>
                <w:placeholder>
                  <w:docPart w:val="0AF83A838DB34F28ABD702EA05DDE691"/>
                </w:placeholder>
                <w:temporary/>
                <w:showingPlcHdr/>
                <w15:appearance w15:val="hidden"/>
              </w:sdtPr>
              <w:sdtEndPr/>
              <w:sdtContent>
                <w:r w:rsidR="00C624B8" w:rsidRPr="008C041A">
                  <w:rPr>
                    <w:sz w:val="24"/>
                    <w:szCs w:val="24"/>
                  </w:rPr>
                  <w:t xml:space="preserve">List or describe </w:t>
                </w:r>
                <w:r w:rsidR="00C624B8">
                  <w:rPr>
                    <w:sz w:val="24"/>
                    <w:szCs w:val="24"/>
                  </w:rPr>
                  <w:t>main course(s)</w:t>
                </w:r>
              </w:sdtContent>
            </w:sdt>
          </w:p>
          <w:p w14:paraId="7EC4CC97" w14:textId="77777777" w:rsidR="00C624B8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main course item:"/>
                <w:tag w:val="Enter main course item:"/>
                <w:id w:val="158585024"/>
                <w:placeholder>
                  <w:docPart w:val="916B87DC22C946B8AE756027FB9555DF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rPr>
                    <w:sz w:val="24"/>
                    <w:szCs w:val="24"/>
                  </w:rPr>
                  <w:t>Main course</w:t>
                </w:r>
                <w:r w:rsidR="00C624B8" w:rsidRPr="008C041A">
                  <w:rPr>
                    <w:sz w:val="24"/>
                    <w:szCs w:val="24"/>
                  </w:rPr>
                  <w:t xml:space="preserve"> item</w:t>
                </w:r>
              </w:sdtContent>
            </w:sdt>
          </w:p>
          <w:p w14:paraId="5EE9B1D1" w14:textId="77777777" w:rsidR="00C624B8" w:rsidRDefault="00C624B8" w:rsidP="00815CC3">
            <w:pPr>
              <w:jc w:val="center"/>
              <w:rPr>
                <w:b/>
                <w:sz w:val="24"/>
                <w:szCs w:val="24"/>
              </w:rPr>
            </w:pPr>
          </w:p>
          <w:p w14:paraId="46578D98" w14:textId="77777777" w:rsidR="00C624B8" w:rsidRPr="008C041A" w:rsidRDefault="00F17DB9" w:rsidP="00815CC3">
            <w:pPr>
              <w:pStyle w:val="Heading2"/>
            </w:pPr>
            <w:sdt>
              <w:sdtPr>
                <w:alias w:val="Dessert:"/>
                <w:tag w:val="Dessert:"/>
                <w:id w:val="-390037735"/>
                <w:placeholder>
                  <w:docPart w:val="9621A5E771DD485D8F945C40FD8007B4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t>DESSERT</w:t>
                </w:r>
              </w:sdtContent>
            </w:sdt>
          </w:p>
          <w:p w14:paraId="27DFE4ED" w14:textId="77777777" w:rsidR="00C624B8" w:rsidRPr="008C041A" w:rsidRDefault="00F17DB9" w:rsidP="00815CC3">
            <w:pPr>
              <w:jc w:val="center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alias w:val="Enter menu item description:"/>
                <w:tag w:val="Enter menu item description:"/>
                <w:id w:val="1967083295"/>
                <w:placeholder>
                  <w:docPart w:val="5480E3E0C9E94424AB91366C98E31E98"/>
                </w:placeholder>
                <w:temporary/>
                <w:showingPlcHdr/>
                <w15:appearance w15:val="hidden"/>
              </w:sdtPr>
              <w:sdtEndPr/>
              <w:sdtContent>
                <w:r w:rsidR="00C624B8" w:rsidRPr="008C041A">
                  <w:rPr>
                    <w:sz w:val="24"/>
                    <w:szCs w:val="24"/>
                  </w:rPr>
                  <w:t xml:space="preserve">List or describe </w:t>
                </w:r>
                <w:r w:rsidR="00C624B8">
                  <w:rPr>
                    <w:sz w:val="24"/>
                    <w:szCs w:val="24"/>
                  </w:rPr>
                  <w:t>dessert(s)</w:t>
                </w:r>
              </w:sdtContent>
            </w:sdt>
          </w:p>
          <w:p w14:paraId="535E105E" w14:textId="77777777" w:rsidR="00C624B8" w:rsidRPr="001532AB" w:rsidRDefault="00F17DB9" w:rsidP="00815CC3">
            <w:pPr>
              <w:jc w:val="center"/>
              <w:rPr>
                <w:lang w:eastAsia="ja-JP"/>
              </w:rPr>
            </w:pPr>
            <w:sdt>
              <w:sdtPr>
                <w:rPr>
                  <w:sz w:val="24"/>
                  <w:szCs w:val="24"/>
                </w:rPr>
                <w:alias w:val="Enter dessert item:"/>
                <w:tag w:val="Enter dessert item:"/>
                <w:id w:val="336199878"/>
                <w:placeholder>
                  <w:docPart w:val="E6998B95F90E4E95BDCD743D59CCB24E"/>
                </w:placeholder>
                <w:temporary/>
                <w:showingPlcHdr/>
                <w15:appearance w15:val="hidden"/>
              </w:sdtPr>
              <w:sdtEndPr/>
              <w:sdtContent>
                <w:r w:rsidR="00C624B8">
                  <w:rPr>
                    <w:sz w:val="24"/>
                    <w:szCs w:val="24"/>
                  </w:rPr>
                  <w:t xml:space="preserve">Dessert </w:t>
                </w:r>
                <w:r w:rsidR="00C624B8" w:rsidRPr="008C041A">
                  <w:rPr>
                    <w:sz w:val="24"/>
                    <w:szCs w:val="24"/>
                  </w:rPr>
                  <w:t>item</w:t>
                </w:r>
              </w:sdtContent>
            </w:sdt>
          </w:p>
        </w:tc>
        <w:tc>
          <w:tcPr>
            <w:tcW w:w="192" w:type="pct"/>
            <w:vMerge/>
            <w:tcBorders>
              <w:right w:val="single" w:sz="18" w:space="0" w:color="D68E30" w:themeColor="accent4" w:themeShade="BF"/>
            </w:tcBorders>
            <w:vAlign w:val="center"/>
          </w:tcPr>
          <w:p w14:paraId="5AA6CFCC" w14:textId="77777777" w:rsidR="00C624B8" w:rsidRDefault="00C624B8" w:rsidP="00815CC3">
            <w:pPr>
              <w:pStyle w:val="MenuItem"/>
            </w:pPr>
          </w:p>
        </w:tc>
        <w:tc>
          <w:tcPr>
            <w:tcW w:w="208" w:type="pct"/>
            <w:vMerge/>
            <w:tcBorders>
              <w:left w:val="single" w:sz="18" w:space="0" w:color="D68E30" w:themeColor="accent4" w:themeShade="BF"/>
            </w:tcBorders>
          </w:tcPr>
          <w:p w14:paraId="4C7EA34B" w14:textId="77777777" w:rsidR="00C624B8" w:rsidRDefault="00C624B8" w:rsidP="00815CC3">
            <w:pPr>
              <w:pStyle w:val="MenuItem"/>
            </w:pPr>
          </w:p>
        </w:tc>
        <w:tc>
          <w:tcPr>
            <w:tcW w:w="2267" w:type="pct"/>
            <w:vMerge/>
          </w:tcPr>
          <w:p w14:paraId="314B5A73" w14:textId="77777777" w:rsidR="00C624B8" w:rsidRDefault="00C624B8" w:rsidP="00815CC3">
            <w:pPr>
              <w:pStyle w:val="MenuItem"/>
              <w:ind w:left="0"/>
              <w:jc w:val="left"/>
            </w:pPr>
          </w:p>
        </w:tc>
      </w:tr>
      <w:bookmarkEnd w:id="0"/>
    </w:tbl>
    <w:p w14:paraId="555DA3D8" w14:textId="4DA3BEE3" w:rsidR="00534C7A" w:rsidRPr="00C624B8" w:rsidRDefault="00F17DB9">
      <w:pPr>
        <w:rPr>
          <w:sz w:val="6"/>
        </w:rPr>
      </w:pPr>
    </w:p>
    <w:sectPr w:rsidR="00534C7A" w:rsidRPr="00C624B8" w:rsidSect="00C624B8">
      <w:headerReference w:type="default" r:id="rId7"/>
      <w:pgSz w:w="15840" w:h="12240" w:orient="landscape"/>
      <w:pgMar w:top="1238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0CDDE" w14:textId="77777777" w:rsidR="00F17DB9" w:rsidRDefault="00F17DB9" w:rsidP="00845A3A">
      <w:pPr>
        <w:spacing w:after="0" w:line="240" w:lineRule="auto"/>
      </w:pPr>
      <w:r>
        <w:separator/>
      </w:r>
    </w:p>
  </w:endnote>
  <w:endnote w:type="continuationSeparator" w:id="0">
    <w:p w14:paraId="2D420066" w14:textId="77777777" w:rsidR="00F17DB9" w:rsidRDefault="00F17DB9" w:rsidP="00845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1EB8A" w14:textId="77777777" w:rsidR="00F17DB9" w:rsidRDefault="00F17DB9" w:rsidP="00845A3A">
      <w:pPr>
        <w:spacing w:after="0" w:line="240" w:lineRule="auto"/>
      </w:pPr>
      <w:r>
        <w:separator/>
      </w:r>
    </w:p>
  </w:footnote>
  <w:footnote w:type="continuationSeparator" w:id="0">
    <w:p w14:paraId="051488E5" w14:textId="77777777" w:rsidR="00F17DB9" w:rsidRDefault="00F17DB9" w:rsidP="00845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A4EBB" w14:textId="25B3AD64" w:rsidR="00A3565B" w:rsidRDefault="00A3565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0FA918" wp14:editId="0689A256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10049256" cy="7772400"/>
          <wp:effectExtent l="0" t="0" r="9525" b="0"/>
          <wp:wrapNone/>
          <wp:docPr id="15" name="Picture 15" descr="Peach and brown polka dots on blu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Untitled-3AGG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49256" cy="777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F8271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603F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2AE2E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21E44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0431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A668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E4092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002D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FC7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B6215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A0441F"/>
    <w:multiLevelType w:val="hybridMultilevel"/>
    <w:tmpl w:val="48763C0C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753D6B"/>
    <w:multiLevelType w:val="hybridMultilevel"/>
    <w:tmpl w:val="9BFECB9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A4E"/>
    <w:rsid w:val="00054815"/>
    <w:rsid w:val="00063AFD"/>
    <w:rsid w:val="00095DAE"/>
    <w:rsid w:val="000B673B"/>
    <w:rsid w:val="000B7A1D"/>
    <w:rsid w:val="000E1190"/>
    <w:rsid w:val="00134C33"/>
    <w:rsid w:val="001532AB"/>
    <w:rsid w:val="001C2DE9"/>
    <w:rsid w:val="002042B2"/>
    <w:rsid w:val="002E382A"/>
    <w:rsid w:val="00373F27"/>
    <w:rsid w:val="004C0CBC"/>
    <w:rsid w:val="005C7B11"/>
    <w:rsid w:val="005D5918"/>
    <w:rsid w:val="006711F6"/>
    <w:rsid w:val="006E2AC4"/>
    <w:rsid w:val="00727510"/>
    <w:rsid w:val="00754476"/>
    <w:rsid w:val="00845A3A"/>
    <w:rsid w:val="0089499A"/>
    <w:rsid w:val="008C041A"/>
    <w:rsid w:val="008D5A76"/>
    <w:rsid w:val="00922DD4"/>
    <w:rsid w:val="00937049"/>
    <w:rsid w:val="00A3565B"/>
    <w:rsid w:val="00AE38DF"/>
    <w:rsid w:val="00B54A4E"/>
    <w:rsid w:val="00B60B67"/>
    <w:rsid w:val="00B806CE"/>
    <w:rsid w:val="00C00530"/>
    <w:rsid w:val="00C066E4"/>
    <w:rsid w:val="00C252A1"/>
    <w:rsid w:val="00C624B8"/>
    <w:rsid w:val="00D41137"/>
    <w:rsid w:val="00DF5040"/>
    <w:rsid w:val="00E11E99"/>
    <w:rsid w:val="00E54C8B"/>
    <w:rsid w:val="00E83911"/>
    <w:rsid w:val="00EE2053"/>
    <w:rsid w:val="00F17DB9"/>
    <w:rsid w:val="00FE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4ED7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530"/>
    <w:rPr>
      <w:color w:val="FFFFFF" w:themeColor="background1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4815"/>
    <w:pPr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190"/>
    <w:pPr>
      <w:jc w:val="center"/>
      <w:outlineLvl w:val="1"/>
    </w:pPr>
    <w:rPr>
      <w:rFonts w:asciiTheme="majorHAnsi" w:hAnsiTheme="majorHAnsi"/>
      <w:b/>
      <w:color w:val="E5B77A" w:themeColor="accent4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5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8EAADB" w:themeColor="accent1" w:themeTint="99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53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8EAADB" w:themeColor="accent1" w:themeTint="99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53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8EAADB" w:themeColor="accent1" w:themeTint="99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53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8EAADB" w:themeColor="accent1" w:themeTint="9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53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8EAADB" w:themeColor="accent1" w:themeTint="9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53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auto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53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uto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00530"/>
    <w:rPr>
      <w:b/>
      <w:color w:val="FFFFFF" w:themeColor="background1"/>
      <w:sz w:val="20"/>
    </w:rPr>
  </w:style>
  <w:style w:type="paragraph" w:styleId="Subtitle">
    <w:name w:val="Subtitle"/>
    <w:basedOn w:val="Normal"/>
    <w:next w:val="Normal"/>
    <w:link w:val="SubtitleChar"/>
    <w:uiPriority w:val="1"/>
    <w:qFormat/>
    <w:rsid w:val="00EE2053"/>
    <w:pPr>
      <w:numPr>
        <w:ilvl w:val="1"/>
      </w:numPr>
      <w:spacing w:after="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customStyle="1" w:styleId="SubtitleChar">
    <w:name w:val="Subtitle Char"/>
    <w:basedOn w:val="DefaultParagraphFont"/>
    <w:link w:val="Subtitle"/>
    <w:uiPriority w:val="1"/>
    <w:rsid w:val="00EE2053"/>
    <w:rPr>
      <w:caps/>
      <w:color w:val="404040" w:themeColor="text1" w:themeTint="BF"/>
      <w:kern w:val="2"/>
      <w:szCs w:val="20"/>
      <w:lang w:eastAsia="ja-JP"/>
      <w14:ligatures w14:val="standard"/>
    </w:rPr>
  </w:style>
  <w:style w:type="paragraph" w:styleId="Title">
    <w:name w:val="Title"/>
    <w:basedOn w:val="Normal"/>
    <w:next w:val="Normal"/>
    <w:link w:val="TitleChar"/>
    <w:uiPriority w:val="1"/>
    <w:qFormat/>
    <w:rsid w:val="000E1190"/>
    <w:pPr>
      <w:spacing w:after="340" w:line="228" w:lineRule="auto"/>
      <w:ind w:left="720" w:right="720"/>
      <w:contextualSpacing/>
      <w:jc w:val="center"/>
    </w:pPr>
    <w:rPr>
      <w:rFonts w:asciiTheme="majorHAnsi" w:eastAsiaTheme="majorEastAsia" w:hAnsiTheme="majorHAnsi" w:cstheme="majorBidi"/>
      <w:b/>
      <w:color w:val="E5B77A" w:themeColor="accent4"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character" w:customStyle="1" w:styleId="TitleChar">
    <w:name w:val="Title Char"/>
    <w:basedOn w:val="DefaultParagraphFont"/>
    <w:link w:val="Title"/>
    <w:uiPriority w:val="1"/>
    <w:rsid w:val="000E1190"/>
    <w:rPr>
      <w:rFonts w:asciiTheme="majorHAnsi" w:eastAsiaTheme="majorEastAsia" w:hAnsiTheme="majorHAnsi" w:cstheme="majorBidi"/>
      <w:b/>
      <w:color w:val="E5B77A" w:themeColor="accent4"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paragraph" w:styleId="Date">
    <w:name w:val="Date"/>
    <w:basedOn w:val="Normal"/>
    <w:next w:val="Normal"/>
    <w:link w:val="DateChar"/>
    <w:uiPriority w:val="2"/>
    <w:unhideWhenUsed/>
    <w:qFormat/>
    <w:rsid w:val="00EE2053"/>
    <w:pPr>
      <w:spacing w:after="84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customStyle="1" w:styleId="DateChar">
    <w:name w:val="Date Char"/>
    <w:basedOn w:val="DefaultParagraphFont"/>
    <w:link w:val="Date"/>
    <w:uiPriority w:val="2"/>
    <w:rsid w:val="00EE2053"/>
    <w:rPr>
      <w:caps/>
      <w:color w:val="404040" w:themeColor="text1" w:themeTint="BF"/>
      <w:kern w:val="2"/>
      <w:szCs w:val="20"/>
      <w:lang w:eastAsia="ja-JP"/>
      <w14:ligatures w14:val="standard"/>
    </w:rPr>
  </w:style>
  <w:style w:type="paragraph" w:customStyle="1" w:styleId="MenuItem">
    <w:name w:val="Menu Item"/>
    <w:basedOn w:val="Normal"/>
    <w:uiPriority w:val="2"/>
    <w:qFormat/>
    <w:rsid w:val="00EE2053"/>
    <w:pPr>
      <w:spacing w:after="120" w:line="252" w:lineRule="auto"/>
      <w:ind w:left="1440" w:right="1440"/>
      <w:jc w:val="center"/>
    </w:pPr>
    <w:rPr>
      <w:color w:val="404040" w:themeColor="text1" w:themeTint="BF"/>
      <w:kern w:val="2"/>
      <w:sz w:val="18"/>
      <w:szCs w:val="20"/>
      <w:lang w:eastAsia="ja-JP"/>
      <w14:ligatures w14:val="standard"/>
    </w:rPr>
  </w:style>
  <w:style w:type="character" w:customStyle="1" w:styleId="Heading2Char">
    <w:name w:val="Heading 2 Char"/>
    <w:basedOn w:val="DefaultParagraphFont"/>
    <w:link w:val="Heading2"/>
    <w:uiPriority w:val="9"/>
    <w:rsid w:val="000E1190"/>
    <w:rPr>
      <w:rFonts w:asciiTheme="majorHAnsi" w:hAnsiTheme="majorHAnsi"/>
      <w:b/>
      <w:color w:val="E5B77A" w:themeColor="accent4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845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A3A"/>
    <w:rPr>
      <w:color w:val="FFFFFF" w:themeColor="background1"/>
    </w:rPr>
  </w:style>
  <w:style w:type="paragraph" w:styleId="Footer">
    <w:name w:val="footer"/>
    <w:basedOn w:val="Normal"/>
    <w:link w:val="FooterChar"/>
    <w:uiPriority w:val="99"/>
    <w:unhideWhenUsed/>
    <w:rsid w:val="00845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A3A"/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4C0CBC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530"/>
    <w:rPr>
      <w:rFonts w:asciiTheme="majorHAnsi" w:eastAsiaTheme="majorEastAsia" w:hAnsiTheme="majorHAnsi" w:cstheme="majorBidi"/>
      <w:color w:val="8EAADB" w:themeColor="accent1" w:themeTint="99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530"/>
    <w:rPr>
      <w:rFonts w:asciiTheme="majorHAnsi" w:eastAsiaTheme="majorEastAsia" w:hAnsiTheme="majorHAnsi" w:cstheme="majorBidi"/>
      <w:i/>
      <w:iCs/>
      <w:color w:val="8EAADB" w:themeColor="accent1" w:themeTint="99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530"/>
    <w:rPr>
      <w:rFonts w:asciiTheme="majorHAnsi" w:eastAsiaTheme="majorEastAsia" w:hAnsiTheme="majorHAnsi" w:cstheme="majorBidi"/>
      <w:color w:val="8EAADB" w:themeColor="accent1" w:themeTint="99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530"/>
    <w:rPr>
      <w:rFonts w:asciiTheme="majorHAnsi" w:eastAsiaTheme="majorEastAsia" w:hAnsiTheme="majorHAnsi" w:cstheme="majorBidi"/>
      <w:color w:val="8EAADB" w:themeColor="accent1" w:themeTint="99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530"/>
    <w:rPr>
      <w:rFonts w:asciiTheme="majorHAnsi" w:eastAsiaTheme="majorEastAsia" w:hAnsiTheme="majorHAnsi" w:cstheme="majorBidi"/>
      <w:i/>
      <w:iCs/>
      <w:color w:val="8EAADB" w:themeColor="accent1" w:themeTint="99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530"/>
    <w:rPr>
      <w:rFonts w:asciiTheme="majorHAnsi" w:eastAsiaTheme="majorEastAsia" w:hAnsiTheme="majorHAnsi" w:cstheme="majorBidi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530"/>
    <w:rPr>
      <w:rFonts w:asciiTheme="majorHAnsi" w:eastAsiaTheme="majorEastAsia" w:hAnsiTheme="majorHAnsi" w:cstheme="majorBidi"/>
      <w:i/>
      <w:iCs/>
      <w:sz w:val="21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00530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00530"/>
    <w:rPr>
      <w:i/>
      <w:iCs/>
      <w:color w:val="8EAADB" w:themeColor="accent1" w:themeTint="99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00530"/>
    <w:pPr>
      <w:pBdr>
        <w:top w:val="single" w:sz="4" w:space="10" w:color="8EAADB" w:themeColor="accent1" w:themeTint="99"/>
        <w:bottom w:val="single" w:sz="4" w:space="10" w:color="8EAADB" w:themeColor="accent1" w:themeTint="99"/>
      </w:pBdr>
      <w:spacing w:before="360" w:after="360"/>
      <w:ind w:left="864" w:right="864"/>
      <w:jc w:val="center"/>
    </w:pPr>
    <w:rPr>
      <w:i/>
      <w:iCs/>
      <w:color w:val="8EAADB" w:themeColor="accent1" w:themeTint="99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00530"/>
    <w:rPr>
      <w:i/>
      <w:iCs/>
      <w:color w:val="8EAADB" w:themeColor="accent1" w:themeTint="99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00530"/>
    <w:pPr>
      <w:spacing w:before="200"/>
      <w:ind w:left="864" w:right="864"/>
      <w:jc w:val="center"/>
    </w:pPr>
    <w:rPr>
      <w:i/>
      <w:iCs/>
      <w:color w:val="auto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00530"/>
    <w:rPr>
      <w:i/>
      <w:iCs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00530"/>
    <w:rPr>
      <w:b/>
      <w:bCs/>
      <w:caps w:val="0"/>
      <w:smallCaps/>
      <w:color w:val="8EAADB" w:themeColor="accent1" w:themeTint="99"/>
      <w:spacing w:val="5"/>
    </w:rPr>
  </w:style>
  <w:style w:type="paragraph" w:styleId="ListParagraph">
    <w:name w:val="List Paragraph"/>
    <w:basedOn w:val="Normal"/>
    <w:uiPriority w:val="34"/>
    <w:semiHidden/>
    <w:unhideWhenUsed/>
    <w:qFormat/>
    <w:rsid w:val="00C00530"/>
    <w:pPr>
      <w:ind w:left="720"/>
      <w:contextualSpacing/>
    </w:pPr>
    <w:rPr>
      <w:color w:val="auto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0530"/>
    <w:pPr>
      <w:spacing w:after="200" w:line="240" w:lineRule="auto"/>
    </w:pPr>
    <w:rPr>
      <w:i/>
      <w:iCs/>
      <w:color w:val="auto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C00530"/>
    <w:rPr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0530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color w:val="8EAADB" w:themeColor="accent1" w:themeTint="99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unhideWhenUsed/>
    <w:rsid w:val="00C00530"/>
    <w:pPr>
      <w:spacing w:after="0" w:line="240" w:lineRule="auto"/>
    </w:pPr>
    <w:rPr>
      <w:rFonts w:ascii="Segoe UI" w:hAnsi="Segoe UI" w:cs="Segoe UI"/>
      <w:color w:val="auto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00530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iPriority w:val="99"/>
    <w:semiHidden/>
    <w:unhideWhenUsed/>
    <w:rsid w:val="00C00530"/>
    <w:pPr>
      <w:pBdr>
        <w:top w:val="single" w:sz="2" w:space="10" w:color="8EAADB" w:themeColor="accent1" w:themeTint="99"/>
        <w:left w:val="single" w:sz="2" w:space="10" w:color="8EAADB" w:themeColor="accent1" w:themeTint="99"/>
        <w:bottom w:val="single" w:sz="2" w:space="10" w:color="8EAADB" w:themeColor="accent1" w:themeTint="99"/>
        <w:right w:val="single" w:sz="2" w:space="10" w:color="8EAADB" w:themeColor="accent1" w:themeTint="99"/>
      </w:pBdr>
      <w:ind w:left="1152" w:right="1152"/>
    </w:pPr>
    <w:rPr>
      <w:rFonts w:eastAsiaTheme="minorEastAsia"/>
      <w:i/>
      <w:iCs/>
      <w:color w:val="8EAADB" w:themeColor="accent1" w:themeTint="99"/>
    </w:rPr>
  </w:style>
  <w:style w:type="paragraph" w:styleId="BodyText">
    <w:name w:val="Body Text"/>
    <w:basedOn w:val="Normal"/>
    <w:link w:val="BodyTextChar"/>
    <w:uiPriority w:val="99"/>
    <w:semiHidden/>
    <w:unhideWhenUsed/>
    <w:rsid w:val="00C00530"/>
    <w:pPr>
      <w:spacing w:after="120"/>
    </w:pPr>
    <w:rPr>
      <w:color w:val="auto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00530"/>
  </w:style>
  <w:style w:type="paragraph" w:styleId="BodyText2">
    <w:name w:val="Body Text 2"/>
    <w:basedOn w:val="Normal"/>
    <w:link w:val="BodyText2Char"/>
    <w:uiPriority w:val="99"/>
    <w:semiHidden/>
    <w:unhideWhenUsed/>
    <w:rsid w:val="00C00530"/>
    <w:pPr>
      <w:spacing w:after="120" w:line="480" w:lineRule="auto"/>
    </w:pPr>
    <w:rPr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00530"/>
  </w:style>
  <w:style w:type="paragraph" w:styleId="BodyText3">
    <w:name w:val="Body Text 3"/>
    <w:basedOn w:val="Normal"/>
    <w:link w:val="BodyText3Char"/>
    <w:uiPriority w:val="99"/>
    <w:semiHidden/>
    <w:unhideWhenUsed/>
    <w:rsid w:val="00C00530"/>
    <w:pPr>
      <w:spacing w:after="120"/>
    </w:pPr>
    <w:rPr>
      <w:color w:val="auto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00530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00530"/>
    <w:rPr>
      <w:color w:val="DDC19E" w:themeColor="accent3" w:themeTint="99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C00530"/>
    <w:rPr>
      <w:color w:val="A8D08D" w:themeColor="accent6" w:themeTint="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78574DD180946BB93837DCEF27AA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CA64F-96C0-4B51-BCA5-C872A7D21DBB}"/>
      </w:docPartPr>
      <w:docPartBody>
        <w:p w:rsidR="00086153" w:rsidRDefault="00C143DD" w:rsidP="00C143DD">
          <w:pPr>
            <w:pStyle w:val="678574DD180946BB93837DCEF27AA1F7"/>
          </w:pPr>
          <w:r w:rsidRPr="001532AB">
            <w:t>EVENT TITLE</w:t>
          </w:r>
        </w:p>
      </w:docPartBody>
    </w:docPart>
    <w:docPart>
      <w:docPartPr>
        <w:name w:val="9BDFF53C314E4866848F8363138F2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004D5-172F-4FA5-B300-6C6AB363B86E}"/>
      </w:docPartPr>
      <w:docPartBody>
        <w:p w:rsidR="00086153" w:rsidRDefault="00C143DD" w:rsidP="00C143DD">
          <w:pPr>
            <w:pStyle w:val="9BDFF53C314E4866848F8363138F2262"/>
          </w:pPr>
          <w:r>
            <w:t>Easily copy your menu. Here’s how:</w:t>
          </w:r>
        </w:p>
      </w:docPartBody>
    </w:docPart>
    <w:docPart>
      <w:docPartPr>
        <w:name w:val="DCC2C6B83EB541239BDC008E0E9434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AE384-33C6-4C65-B10B-C67D6E4A3ACD}"/>
      </w:docPartPr>
      <w:docPartBody>
        <w:p w:rsidR="00086153" w:rsidRDefault="00C143DD" w:rsidP="00C143DD">
          <w:pPr>
            <w:pStyle w:val="DCC2C6B83EB541239BDC008E0E94347E"/>
          </w:pPr>
          <w:r>
            <w:t>Select the menu content.</w:t>
          </w:r>
        </w:p>
      </w:docPartBody>
    </w:docPart>
    <w:docPart>
      <w:docPartPr>
        <w:name w:val="6C0FA08A3FF046DFB1E502C349F3B7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2B672-0A17-441A-AFC9-AAFFF5768341}"/>
      </w:docPartPr>
      <w:docPartBody>
        <w:p w:rsidR="00086153" w:rsidRDefault="00C143DD" w:rsidP="00C143DD">
          <w:pPr>
            <w:pStyle w:val="6C0FA08A3FF046DFB1E502C349F3B7E3"/>
          </w:pPr>
          <w:r>
            <w:t>(Just drag to select the content. Don`t select the whole cell.)</w:t>
          </w:r>
        </w:p>
      </w:docPartBody>
    </w:docPart>
    <w:docPart>
      <w:docPartPr>
        <w:name w:val="07B5556F98954D0E94219BA2E87FBC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C0EBA2-2AA4-4CFB-87CB-805A3AD2F8B4}"/>
      </w:docPartPr>
      <w:docPartBody>
        <w:p w:rsidR="00086153" w:rsidRDefault="00C143DD" w:rsidP="00C143DD">
          <w:pPr>
            <w:pStyle w:val="07B5556F98954D0E94219BA2E87FBC53"/>
          </w:pPr>
          <w:r>
            <w:t>Press Ctrl+C</w:t>
          </w:r>
        </w:p>
      </w:docPartBody>
    </w:docPart>
    <w:docPart>
      <w:docPartPr>
        <w:name w:val="40B0CB95F8844D97BA47B3C91CC9A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7A5A70-5201-493E-B88B-0FCC0FB10F18}"/>
      </w:docPartPr>
      <w:docPartBody>
        <w:p w:rsidR="00086153" w:rsidRDefault="00C143DD" w:rsidP="00C143DD">
          <w:pPr>
            <w:pStyle w:val="40B0CB95F8844D97BA47B3C91CC9AF9C"/>
          </w:pPr>
          <w:r>
            <w:t>(Copies the menu.)</w:t>
          </w:r>
        </w:p>
      </w:docPartBody>
    </w:docPart>
    <w:docPart>
      <w:docPartPr>
        <w:name w:val="B99D63A162AC47C2A018B6691890F0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7AABD9-37C8-4C4B-851D-C9C60105C9D7}"/>
      </w:docPartPr>
      <w:docPartBody>
        <w:p w:rsidR="00086153" w:rsidRDefault="00C143DD" w:rsidP="00C143DD">
          <w:pPr>
            <w:pStyle w:val="B99D63A162AC47C2A018B6691890F0EB"/>
          </w:pPr>
          <w:r>
            <w:t>Select all of this tip text.</w:t>
          </w:r>
        </w:p>
      </w:docPartBody>
    </w:docPart>
    <w:docPart>
      <w:docPartPr>
        <w:name w:val="B059E612BA0D4D29933A271D35805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B7ABD-DA35-448B-B6CB-046A8479C0C0}"/>
      </w:docPartPr>
      <w:docPartBody>
        <w:p w:rsidR="00086153" w:rsidRDefault="00C143DD" w:rsidP="00C143DD">
          <w:pPr>
            <w:pStyle w:val="B059E612BA0D4D29933A271D35805FCC"/>
          </w:pPr>
          <w:r>
            <w:t xml:space="preserve"> Press Ctrl+V.</w:t>
          </w:r>
        </w:p>
      </w:docPartBody>
    </w:docPart>
    <w:docPart>
      <w:docPartPr>
        <w:name w:val="5B354E60B50D4DEBB594374824BAC6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9A2A88-7D3A-4F59-891C-2AD692455ABF}"/>
      </w:docPartPr>
      <w:docPartBody>
        <w:p w:rsidR="00086153" w:rsidRDefault="00C143DD" w:rsidP="00C143DD">
          <w:pPr>
            <w:pStyle w:val="5B354E60B50D4DEBB594374824BAC6B8"/>
          </w:pPr>
          <w:r>
            <w:t>(Replace this text with a copy of your menu.)</w:t>
          </w:r>
        </w:p>
      </w:docPartBody>
    </w:docPart>
    <w:docPart>
      <w:docPartPr>
        <w:name w:val="271953AEE1244F0BBF78E0529D735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5B6F2-486F-4F83-8399-BEB7982AB3B6}"/>
      </w:docPartPr>
      <w:docPartBody>
        <w:p w:rsidR="00086153" w:rsidRDefault="00C143DD" w:rsidP="00C143DD">
          <w:pPr>
            <w:pStyle w:val="271953AEE1244F0BBF78E0529D735546"/>
          </w:pPr>
          <w:r w:rsidRPr="001532AB">
            <w:t>APPETIZER</w:t>
          </w:r>
        </w:p>
      </w:docPartBody>
    </w:docPart>
    <w:docPart>
      <w:docPartPr>
        <w:name w:val="224D6F245D004C5A845432B78AD0E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7A5C14-700B-4B3B-8969-125312EDB074}"/>
      </w:docPartPr>
      <w:docPartBody>
        <w:p w:rsidR="00086153" w:rsidRDefault="00C143DD" w:rsidP="00C143DD">
          <w:pPr>
            <w:pStyle w:val="224D6F245D004C5A845432B78AD0E1CA"/>
          </w:pPr>
          <w:r w:rsidRPr="008C041A">
            <w:rPr>
              <w:sz w:val="24"/>
              <w:szCs w:val="24"/>
            </w:rPr>
            <w:t>List or describe appetizers</w:t>
          </w:r>
        </w:p>
      </w:docPartBody>
    </w:docPart>
    <w:docPart>
      <w:docPartPr>
        <w:name w:val="4FF1A415E7E9434DB4C250476E07FE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57F41-95AF-448C-B2BB-1127E5A9A33D}"/>
      </w:docPartPr>
      <w:docPartBody>
        <w:p w:rsidR="00086153" w:rsidRDefault="00C143DD" w:rsidP="00C143DD">
          <w:pPr>
            <w:pStyle w:val="4FF1A415E7E9434DB4C250476E07FE4C"/>
          </w:pPr>
          <w:r w:rsidRPr="008C041A">
            <w:rPr>
              <w:sz w:val="24"/>
              <w:szCs w:val="24"/>
            </w:rPr>
            <w:t>Appetizer item</w:t>
          </w:r>
        </w:p>
      </w:docPartBody>
    </w:docPart>
    <w:docPart>
      <w:docPartPr>
        <w:name w:val="8CEE2703817E472E96DA93A1CE8E2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B47323-BD0E-4DA4-A90F-7D6EC240677A}"/>
      </w:docPartPr>
      <w:docPartBody>
        <w:p w:rsidR="00086153" w:rsidRDefault="00C143DD" w:rsidP="00C143DD">
          <w:pPr>
            <w:pStyle w:val="8CEE2703817E472E96DA93A1CE8E2A23"/>
          </w:pPr>
          <w:r w:rsidRPr="008C041A">
            <w:rPr>
              <w:sz w:val="24"/>
              <w:szCs w:val="24"/>
            </w:rPr>
            <w:t>Appetizer item</w:t>
          </w:r>
        </w:p>
      </w:docPartBody>
    </w:docPart>
    <w:docPart>
      <w:docPartPr>
        <w:name w:val="C1C67BEC1C47435DAFF1C2A6FF940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8E3A52-FC28-4F19-A6CA-9D4E5EC98D26}"/>
      </w:docPartPr>
      <w:docPartBody>
        <w:p w:rsidR="00086153" w:rsidRDefault="00C143DD" w:rsidP="00C143DD">
          <w:pPr>
            <w:pStyle w:val="C1C67BEC1C47435DAFF1C2A6FF940638"/>
          </w:pPr>
          <w:r>
            <w:t>FIRST COURSE</w:t>
          </w:r>
        </w:p>
      </w:docPartBody>
    </w:docPart>
    <w:docPart>
      <w:docPartPr>
        <w:name w:val="3BFA66BF0842495AB6157B27A49E1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7DEA8-9FFA-44D3-98D4-BCF5C63831BA}"/>
      </w:docPartPr>
      <w:docPartBody>
        <w:p w:rsidR="00086153" w:rsidRDefault="00C143DD" w:rsidP="00C143DD">
          <w:pPr>
            <w:pStyle w:val="3BFA66BF0842495AB6157B27A49E124B"/>
          </w:pPr>
          <w:r w:rsidRPr="008C041A">
            <w:rPr>
              <w:sz w:val="24"/>
              <w:szCs w:val="24"/>
            </w:rPr>
            <w:t xml:space="preserve">List or describe </w:t>
          </w:r>
          <w:r>
            <w:rPr>
              <w:sz w:val="24"/>
              <w:szCs w:val="24"/>
            </w:rPr>
            <w:t>first course(s)</w:t>
          </w:r>
        </w:p>
      </w:docPartBody>
    </w:docPart>
    <w:docPart>
      <w:docPartPr>
        <w:name w:val="461A0BA7A0344DEAAC4889A5296CC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D6780-C998-44E4-AB15-C831CD18450E}"/>
      </w:docPartPr>
      <w:docPartBody>
        <w:p w:rsidR="00086153" w:rsidRDefault="00C143DD" w:rsidP="00C143DD">
          <w:pPr>
            <w:pStyle w:val="461A0BA7A0344DEAAC4889A5296CC609"/>
          </w:pPr>
          <w:r>
            <w:rPr>
              <w:sz w:val="24"/>
              <w:szCs w:val="24"/>
            </w:rPr>
            <w:t>First course</w:t>
          </w:r>
          <w:r w:rsidRPr="008C041A">
            <w:rPr>
              <w:sz w:val="24"/>
              <w:szCs w:val="24"/>
            </w:rPr>
            <w:t xml:space="preserve"> item</w:t>
          </w:r>
        </w:p>
      </w:docPartBody>
    </w:docPart>
    <w:docPart>
      <w:docPartPr>
        <w:name w:val="549112DB46CC435C93C0F885AE6CC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46E0E-8750-4BF0-93D4-657FFE2074E3}"/>
      </w:docPartPr>
      <w:docPartBody>
        <w:p w:rsidR="00086153" w:rsidRDefault="00C143DD" w:rsidP="00C143DD">
          <w:pPr>
            <w:pStyle w:val="549112DB46CC435C93C0F885AE6CC0B9"/>
          </w:pPr>
          <w:r>
            <w:t>MAIN COURSE</w:t>
          </w:r>
        </w:p>
      </w:docPartBody>
    </w:docPart>
    <w:docPart>
      <w:docPartPr>
        <w:name w:val="0AF83A838DB34F28ABD702EA05DDE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9519A-D76A-45CD-A8C5-9265AD211362}"/>
      </w:docPartPr>
      <w:docPartBody>
        <w:p w:rsidR="00086153" w:rsidRDefault="00C143DD" w:rsidP="00C143DD">
          <w:pPr>
            <w:pStyle w:val="0AF83A838DB34F28ABD702EA05DDE691"/>
          </w:pPr>
          <w:r w:rsidRPr="008C041A">
            <w:rPr>
              <w:sz w:val="24"/>
              <w:szCs w:val="24"/>
            </w:rPr>
            <w:t xml:space="preserve">List or describe </w:t>
          </w:r>
          <w:r>
            <w:rPr>
              <w:sz w:val="24"/>
              <w:szCs w:val="24"/>
            </w:rPr>
            <w:t>main course(s)</w:t>
          </w:r>
        </w:p>
      </w:docPartBody>
    </w:docPart>
    <w:docPart>
      <w:docPartPr>
        <w:name w:val="916B87DC22C946B8AE756027FB955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7CF1B-5D23-47FE-B649-8461B7572EC9}"/>
      </w:docPartPr>
      <w:docPartBody>
        <w:p w:rsidR="00086153" w:rsidRDefault="00C143DD" w:rsidP="00C143DD">
          <w:pPr>
            <w:pStyle w:val="916B87DC22C946B8AE756027FB9555DF"/>
          </w:pPr>
          <w:r>
            <w:rPr>
              <w:sz w:val="24"/>
              <w:szCs w:val="24"/>
            </w:rPr>
            <w:t>Main course</w:t>
          </w:r>
          <w:r w:rsidRPr="008C041A">
            <w:rPr>
              <w:sz w:val="24"/>
              <w:szCs w:val="24"/>
            </w:rPr>
            <w:t xml:space="preserve"> item</w:t>
          </w:r>
        </w:p>
      </w:docPartBody>
    </w:docPart>
    <w:docPart>
      <w:docPartPr>
        <w:name w:val="9621A5E771DD485D8F945C40FD800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F1CE01-0122-41B9-B7FB-7A00989D9DFF}"/>
      </w:docPartPr>
      <w:docPartBody>
        <w:p w:rsidR="00086153" w:rsidRDefault="00C143DD" w:rsidP="00C143DD">
          <w:pPr>
            <w:pStyle w:val="9621A5E771DD485D8F945C40FD8007B4"/>
          </w:pPr>
          <w:r>
            <w:t>DESSERT</w:t>
          </w:r>
        </w:p>
      </w:docPartBody>
    </w:docPart>
    <w:docPart>
      <w:docPartPr>
        <w:name w:val="5480E3E0C9E94424AB91366C98E31E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AA7B2-60A8-4031-A001-734A21E33E98}"/>
      </w:docPartPr>
      <w:docPartBody>
        <w:p w:rsidR="00086153" w:rsidRDefault="00C143DD" w:rsidP="00C143DD">
          <w:pPr>
            <w:pStyle w:val="5480E3E0C9E94424AB91366C98E31E98"/>
          </w:pPr>
          <w:r w:rsidRPr="008C041A">
            <w:rPr>
              <w:sz w:val="24"/>
              <w:szCs w:val="24"/>
            </w:rPr>
            <w:t xml:space="preserve">List or describe </w:t>
          </w:r>
          <w:r>
            <w:rPr>
              <w:sz w:val="24"/>
              <w:szCs w:val="24"/>
            </w:rPr>
            <w:t>dessert(s)</w:t>
          </w:r>
        </w:p>
      </w:docPartBody>
    </w:docPart>
    <w:docPart>
      <w:docPartPr>
        <w:name w:val="E6998B95F90E4E95BDCD743D59CCB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003AFC-89A9-4417-8800-BCB993F660A2}"/>
      </w:docPartPr>
      <w:docPartBody>
        <w:p w:rsidR="00086153" w:rsidRDefault="00C143DD" w:rsidP="00C143DD">
          <w:pPr>
            <w:pStyle w:val="E6998B95F90E4E95BDCD743D59CCB24E"/>
          </w:pPr>
          <w:r>
            <w:rPr>
              <w:sz w:val="24"/>
              <w:szCs w:val="24"/>
            </w:rPr>
            <w:t xml:space="preserve">Dessert </w:t>
          </w:r>
          <w:r w:rsidRPr="008C041A">
            <w:rPr>
              <w:sz w:val="24"/>
              <w:szCs w:val="24"/>
            </w:rPr>
            <w:t>item</w:t>
          </w:r>
        </w:p>
      </w:docPartBody>
    </w:docPart>
    <w:docPart>
      <w:docPartPr>
        <w:name w:val="84000479AEDA48098F83B47BCAE09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B85DA-67D7-4AB7-ACE5-033BA8C628C9}"/>
      </w:docPartPr>
      <w:docPartBody>
        <w:p w:rsidR="00086153" w:rsidRDefault="00C143DD" w:rsidP="00C143DD">
          <w:pPr>
            <w:pStyle w:val="84000479AEDA48098F83B47BCAE09F00"/>
          </w:pPr>
          <w:r w:rsidRPr="00EE2053">
            <w:t>EVENT INTRO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3DD"/>
    <w:rsid w:val="00086153"/>
    <w:rsid w:val="0066490D"/>
    <w:rsid w:val="0087356D"/>
    <w:rsid w:val="009349DA"/>
    <w:rsid w:val="00C1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3DD"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2"/>
    <w:qFormat/>
    <w:rsid w:val="00C143DD"/>
    <w:pPr>
      <w:outlineLvl w:val="0"/>
    </w:pPr>
    <w:rPr>
      <w:rFonts w:eastAsiaTheme="minorHAnsi" w:cstheme="minorBidi"/>
      <w:b/>
      <w:color w:val="FFFFFF" w:themeColor="background1"/>
      <w:sz w:val="20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43DD"/>
    <w:rPr>
      <w:color w:val="808080"/>
    </w:rPr>
  </w:style>
  <w:style w:type="paragraph" w:customStyle="1" w:styleId="E645E2DDD55E4B7287873F15A6A8D2F4">
    <w:name w:val="E645E2DDD55E4B7287873F15A6A8D2F4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E8548F08160C4DD0ABC903438DA52604">
    <w:name w:val="E8548F08160C4DD0ABC903438DA52604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5DFAF019903B4AA1ADD610B141FEE514">
    <w:name w:val="5DFAF019903B4AA1ADD610B141FEE514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F8020599324443689B6C0447F4C2FBE1">
    <w:name w:val="F8020599324443689B6C0447F4C2FBE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E52E2B14E01E43BD92453BDDE7C2EEEF">
    <w:name w:val="E52E2B14E01E43BD92453BDDE7C2EEEF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996819E8453840D5AA6F4DA9A5E166AB">
    <w:name w:val="996819E8453840D5AA6F4DA9A5E166AB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932A36BFC04442F38142013F8D0D0512">
    <w:name w:val="932A36BFC04442F38142013F8D0D0512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E645E2DDD55E4B7287873F15A6A8D2F41">
    <w:name w:val="E645E2DDD55E4B7287873F15A6A8D2F4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E8548F08160C4DD0ABC903438DA526041">
    <w:name w:val="E8548F08160C4DD0ABC903438DA52604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5DFAF019903B4AA1ADD610B141FEE5141">
    <w:name w:val="5DFAF019903B4AA1ADD610B141FEE514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F8020599324443689B6C0447F4C2FBE11">
    <w:name w:val="F8020599324443689B6C0447F4C2FBE1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E52E2B14E01E43BD92453BDDE7C2EEEF1">
    <w:name w:val="E52E2B14E01E43BD92453BDDE7C2EEEF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996819E8453840D5AA6F4DA9A5E166AB1">
    <w:name w:val="996819E8453840D5AA6F4DA9A5E166AB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932A36BFC04442F38142013F8D0D05121">
    <w:name w:val="932A36BFC04442F38142013F8D0D0512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9BC7C2E858E34E7599F7EF8D29C5344A">
    <w:name w:val="9BC7C2E858E34E7599F7EF8D29C5344A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241AA0BCF39847E7AB7E5A4E27B7300F">
    <w:name w:val="241AA0BCF39847E7AB7E5A4E27B7300F"/>
    <w:rsid w:val="00C143DD"/>
    <w:rPr>
      <w:rFonts w:eastAsiaTheme="minorHAnsi"/>
      <w:color w:val="FFFFFF" w:themeColor="background1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2"/>
    <w:rsid w:val="00C143DD"/>
    <w:rPr>
      <w:rFonts w:eastAsiaTheme="minorHAnsi"/>
      <w:b/>
      <w:color w:val="FFFFFF" w:themeColor="background1"/>
      <w:sz w:val="20"/>
      <w:lang w:val="en-US" w:eastAsia="en-US"/>
    </w:rPr>
  </w:style>
  <w:style w:type="paragraph" w:styleId="Title">
    <w:name w:val="Title"/>
    <w:basedOn w:val="Normal"/>
    <w:next w:val="Normal"/>
    <w:link w:val="TitleChar"/>
    <w:uiPriority w:val="1"/>
    <w:qFormat/>
    <w:rsid w:val="00C143DD"/>
    <w:pPr>
      <w:spacing w:after="340" w:line="228" w:lineRule="auto"/>
      <w:ind w:left="720" w:right="720"/>
      <w:contextualSpacing/>
      <w:jc w:val="center"/>
    </w:pPr>
    <w:rPr>
      <w:rFonts w:asciiTheme="majorHAnsi" w:eastAsiaTheme="majorEastAsia" w:hAnsiTheme="majorHAnsi" w:cstheme="majorBidi"/>
      <w:b/>
      <w:color w:val="FFC000" w:themeColor="accent4"/>
      <w:kern w:val="28"/>
      <w:sz w:val="62"/>
      <w:szCs w:val="20"/>
      <w:lang w:val="en-US" w:eastAsia="ja-JP"/>
      <w14:ligatures w14:val="standard"/>
      <w14:stylisticSets>
        <w14:styleSet w14:id="7"/>
      </w14:stylisticSets>
    </w:rPr>
  </w:style>
  <w:style w:type="character" w:customStyle="1" w:styleId="TitleChar">
    <w:name w:val="Title Char"/>
    <w:basedOn w:val="DefaultParagraphFont"/>
    <w:link w:val="Title"/>
    <w:uiPriority w:val="1"/>
    <w:rsid w:val="00C143DD"/>
    <w:rPr>
      <w:rFonts w:asciiTheme="majorHAnsi" w:eastAsiaTheme="majorEastAsia" w:hAnsiTheme="majorHAnsi" w:cstheme="majorBidi"/>
      <w:b/>
      <w:color w:val="FFC000" w:themeColor="accent4"/>
      <w:kern w:val="28"/>
      <w:sz w:val="62"/>
      <w:szCs w:val="20"/>
      <w:lang w:val="en-US" w:eastAsia="ja-JP"/>
      <w14:ligatures w14:val="standard"/>
      <w14:stylisticSets>
        <w14:styleSet w14:id="7"/>
      </w14:stylisticSets>
    </w:rPr>
  </w:style>
  <w:style w:type="paragraph" w:customStyle="1" w:styleId="E645E2DDD55E4B7287873F15A6A8D2F42">
    <w:name w:val="E645E2DDD55E4B7287873F15A6A8D2F42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E8548F08160C4DD0ABC903438DA526042">
    <w:name w:val="E8548F08160C4DD0ABC903438DA526042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5DFAF019903B4AA1ADD610B141FEE5142">
    <w:name w:val="5DFAF019903B4AA1ADD610B141FEE5142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F8020599324443689B6C0447F4C2FBE12">
    <w:name w:val="F8020599324443689B6C0447F4C2FBE12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E52E2B14E01E43BD92453BDDE7C2EEEF2">
    <w:name w:val="E52E2B14E01E43BD92453BDDE7C2EEEF2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996819E8453840D5AA6F4DA9A5E166AB2">
    <w:name w:val="996819E8453840D5AA6F4DA9A5E166AB2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932A36BFC04442F38142013F8D0D05122">
    <w:name w:val="932A36BFC04442F38142013F8D0D05122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9BC7C2E858E34E7599F7EF8D29C5344A1">
    <w:name w:val="9BC7C2E858E34E7599F7EF8D29C5344A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241AA0BCF39847E7AB7E5A4E27B7300F1">
    <w:name w:val="241AA0BCF39847E7AB7E5A4E27B7300F1"/>
    <w:rsid w:val="00C143DD"/>
    <w:rPr>
      <w:rFonts w:eastAsiaTheme="minorHAnsi"/>
      <w:color w:val="FFFFFF" w:themeColor="background1"/>
      <w:lang w:val="en-US" w:eastAsia="en-US"/>
    </w:rPr>
  </w:style>
  <w:style w:type="paragraph" w:customStyle="1" w:styleId="678574DD180946BB93837DCEF27AA1F7">
    <w:name w:val="678574DD180946BB93837DCEF27AA1F7"/>
    <w:rsid w:val="00C143DD"/>
  </w:style>
  <w:style w:type="paragraph" w:customStyle="1" w:styleId="9BDFF53C314E4866848F8363138F2262">
    <w:name w:val="9BDFF53C314E4866848F8363138F2262"/>
    <w:rsid w:val="00C143DD"/>
  </w:style>
  <w:style w:type="paragraph" w:customStyle="1" w:styleId="DCC2C6B83EB541239BDC008E0E94347E">
    <w:name w:val="DCC2C6B83EB541239BDC008E0E94347E"/>
    <w:rsid w:val="00C143DD"/>
  </w:style>
  <w:style w:type="paragraph" w:customStyle="1" w:styleId="6C0FA08A3FF046DFB1E502C349F3B7E3">
    <w:name w:val="6C0FA08A3FF046DFB1E502C349F3B7E3"/>
    <w:rsid w:val="00C143DD"/>
  </w:style>
  <w:style w:type="paragraph" w:customStyle="1" w:styleId="07B5556F98954D0E94219BA2E87FBC53">
    <w:name w:val="07B5556F98954D0E94219BA2E87FBC53"/>
    <w:rsid w:val="00C143DD"/>
  </w:style>
  <w:style w:type="paragraph" w:customStyle="1" w:styleId="40B0CB95F8844D97BA47B3C91CC9AF9C">
    <w:name w:val="40B0CB95F8844D97BA47B3C91CC9AF9C"/>
    <w:rsid w:val="00C143DD"/>
  </w:style>
  <w:style w:type="paragraph" w:customStyle="1" w:styleId="B99D63A162AC47C2A018B6691890F0EB">
    <w:name w:val="B99D63A162AC47C2A018B6691890F0EB"/>
    <w:rsid w:val="00C143DD"/>
  </w:style>
  <w:style w:type="paragraph" w:customStyle="1" w:styleId="B059E612BA0D4D29933A271D35805FCC">
    <w:name w:val="B059E612BA0D4D29933A271D35805FCC"/>
    <w:rsid w:val="00C143DD"/>
  </w:style>
  <w:style w:type="paragraph" w:customStyle="1" w:styleId="5B354E60B50D4DEBB594374824BAC6B8">
    <w:name w:val="5B354E60B50D4DEBB594374824BAC6B8"/>
    <w:rsid w:val="00C143DD"/>
  </w:style>
  <w:style w:type="paragraph" w:customStyle="1" w:styleId="271953AEE1244F0BBF78E0529D735546">
    <w:name w:val="271953AEE1244F0BBF78E0529D735546"/>
    <w:rsid w:val="00C143DD"/>
  </w:style>
  <w:style w:type="paragraph" w:customStyle="1" w:styleId="224D6F245D004C5A845432B78AD0E1CA">
    <w:name w:val="224D6F245D004C5A845432B78AD0E1CA"/>
    <w:rsid w:val="00C143DD"/>
  </w:style>
  <w:style w:type="paragraph" w:customStyle="1" w:styleId="4FF1A415E7E9434DB4C250476E07FE4C">
    <w:name w:val="4FF1A415E7E9434DB4C250476E07FE4C"/>
    <w:rsid w:val="00C143DD"/>
  </w:style>
  <w:style w:type="paragraph" w:customStyle="1" w:styleId="8CEE2703817E472E96DA93A1CE8E2A23">
    <w:name w:val="8CEE2703817E472E96DA93A1CE8E2A23"/>
    <w:rsid w:val="00C143DD"/>
  </w:style>
  <w:style w:type="paragraph" w:customStyle="1" w:styleId="C1C67BEC1C47435DAFF1C2A6FF940638">
    <w:name w:val="C1C67BEC1C47435DAFF1C2A6FF940638"/>
    <w:rsid w:val="00C143DD"/>
  </w:style>
  <w:style w:type="paragraph" w:customStyle="1" w:styleId="3BFA66BF0842495AB6157B27A49E124B">
    <w:name w:val="3BFA66BF0842495AB6157B27A49E124B"/>
    <w:rsid w:val="00C143DD"/>
  </w:style>
  <w:style w:type="paragraph" w:customStyle="1" w:styleId="461A0BA7A0344DEAAC4889A5296CC609">
    <w:name w:val="461A0BA7A0344DEAAC4889A5296CC609"/>
    <w:rsid w:val="00C143DD"/>
  </w:style>
  <w:style w:type="paragraph" w:customStyle="1" w:styleId="549112DB46CC435C93C0F885AE6CC0B9">
    <w:name w:val="549112DB46CC435C93C0F885AE6CC0B9"/>
    <w:rsid w:val="00C143DD"/>
  </w:style>
  <w:style w:type="paragraph" w:customStyle="1" w:styleId="0AF83A838DB34F28ABD702EA05DDE691">
    <w:name w:val="0AF83A838DB34F28ABD702EA05DDE691"/>
    <w:rsid w:val="00C143DD"/>
  </w:style>
  <w:style w:type="paragraph" w:customStyle="1" w:styleId="916B87DC22C946B8AE756027FB9555DF">
    <w:name w:val="916B87DC22C946B8AE756027FB9555DF"/>
    <w:rsid w:val="00C143DD"/>
  </w:style>
  <w:style w:type="paragraph" w:customStyle="1" w:styleId="9621A5E771DD485D8F945C40FD8007B4">
    <w:name w:val="9621A5E771DD485D8F945C40FD8007B4"/>
    <w:rsid w:val="00C143DD"/>
  </w:style>
  <w:style w:type="paragraph" w:customStyle="1" w:styleId="5480E3E0C9E94424AB91366C98E31E98">
    <w:name w:val="5480E3E0C9E94424AB91366C98E31E98"/>
    <w:rsid w:val="00C143DD"/>
  </w:style>
  <w:style w:type="paragraph" w:customStyle="1" w:styleId="E6998B95F90E4E95BDCD743D59CCB24E">
    <w:name w:val="E6998B95F90E4E95BDCD743D59CCB24E"/>
    <w:rsid w:val="00C143DD"/>
  </w:style>
  <w:style w:type="paragraph" w:customStyle="1" w:styleId="84000479AEDA48098F83B47BCAE09F00">
    <w:name w:val="84000479AEDA48098F83B47BCAE09F00"/>
    <w:rsid w:val="00C143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46">
      <a:dk1>
        <a:sysClr val="windowText" lastClr="000000"/>
      </a:dk1>
      <a:lt1>
        <a:sysClr val="window" lastClr="FFFFFF"/>
      </a:lt1>
      <a:dk2>
        <a:srgbClr val="0D1E31"/>
      </a:dk2>
      <a:lt2>
        <a:srgbClr val="E7E6E6"/>
      </a:lt2>
      <a:accent1>
        <a:srgbClr val="4472C4"/>
      </a:accent1>
      <a:accent2>
        <a:srgbClr val="A0703F"/>
      </a:accent2>
      <a:accent3>
        <a:srgbClr val="C7995E"/>
      </a:accent3>
      <a:accent4>
        <a:srgbClr val="E5B77A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Menu (Elegant Party design, color).dotx</Template>
  <TotalTime>42</TotalTime>
  <Pages>1</Pages>
  <Words>85</Words>
  <Characters>489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2018-06-11T05:08:00Z</dcterms:created>
  <dcterms:modified xsi:type="dcterms:W3CDTF">2018-06-26T06:58:00Z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Anumol@vidyatech.com</vt:lpwstr>
  </property>
  <property fmtid="{D5CDD505-2E9C-101B-9397-08002B2CF9AE}" pid="5" name="MSIP_Label_f42aa342-8706-4288-bd11-ebb85995028c_SetDate">
    <vt:lpwstr>2018-06-11T04:49:45.8780227Z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0x010100AA3F7D94069FF64A86F7DFF56D60E3BE</vt:lpwstr>
  </property>
</Properties>
</file>